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632" coordorigin="0,0" coordsize="11909,16841">
            <v:shape style="position:absolute;left:0;top:0;width:11909;height:16841" type="#_x0000_t75" stroked="false">
              <v:imagedata r:id="rId6" o:title=""/>
            </v:shape>
            <v:group style="position:absolute;left:4041;top:5491;width:3540;height:400" coordorigin="4041,5491" coordsize="3540,400">
              <v:shape style="position:absolute;left:4041;top:5491;width:3540;height:400" coordorigin="4041,5491" coordsize="3540,400" path="m4041,5891l7581,5891,7581,5491,4041,5491,4041,5891xe" filled="true" fillcolor="#ffffff" stroked="false">
                <v:path arrowok="t"/>
                <v:fill type="solid"/>
              </v:shape>
            </v:group>
            <v:group style="position:absolute;left:4021;top:10562;width:3540;height:400" coordorigin="4021,10562" coordsize="3540,400">
              <v:shape style="position:absolute;left:4021;top:10562;width:3540;height:400" coordorigin="4021,10562" coordsize="3540,400" path="m4021,10962l7561,10962,7561,10562,4021,10562,4021,10962xe" filled="true" fillcolor="#ffffff" stroked="false">
                <v:path arrowok="t"/>
                <v:fill type="solid"/>
              </v:shape>
            </v:group>
            <v:group style="position:absolute;left:3969;top:15651;width:3540;height:400" coordorigin="3969,15651" coordsize="3540,400">
              <v:shape style="position:absolute;left:3969;top:15651;width:3540;height:400" coordorigin="3969,15651" coordsize="3540,400" path="m3969,16051l7509,16051,7509,15651,3969,15651,3969,16051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90"/>
        <w:ind w:left="236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1" w:id="1"/>
      <w:bookmarkEnd w:id="1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 4500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48"/>
        <w:ind w:left="234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Ap</w:t>
      </w:r>
      <w:r>
        <w:rPr>
          <w:rFonts w:ascii="Times New Roman" w:hAnsi="Times New Roman"/>
          <w:b/>
          <w:sz w:val="28"/>
        </w:rPr>
        <w:t>т</w:t>
      </w:r>
      <w:r>
        <w:rPr>
          <w:rFonts w:ascii="Times New Roman" w:hAnsi="Times New Roman"/>
          <w:b/>
          <w:i/>
          <w:sz w:val="28"/>
        </w:rPr>
        <w:t>. Z2 5200 py6. </w:t>
      </w:r>
      <w:r>
        <w:rPr>
          <w:rFonts w:ascii="Times New Roman" w:hAnsi="Times New Roman"/>
          <w:b/>
          <w:sz w:val="28"/>
        </w:rPr>
        <w:t>кв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pacing w:val="50"/>
          <w:sz w:val="28"/>
        </w:rPr>
        <w:t> </w:t>
      </w:r>
      <w:r>
        <w:rPr>
          <w:rFonts w:ascii="Times New Roman" w:hAnsi="Times New Roman"/>
          <w:b/>
          <w:sz w:val="28"/>
        </w:rPr>
        <w:t>м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before="167"/>
        <w:ind w:left="228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Ap</w:t>
      </w:r>
      <w:r>
        <w:rPr>
          <w:rFonts w:ascii="Times New Roman" w:hAnsi="Times New Roman"/>
          <w:b/>
          <w:sz w:val="28"/>
        </w:rPr>
        <w:t>т</w:t>
      </w:r>
      <w:r>
        <w:rPr>
          <w:rFonts w:ascii="Times New Roman" w:hAnsi="Times New Roman"/>
          <w:b/>
          <w:i/>
          <w:sz w:val="28"/>
        </w:rPr>
        <w:t>. Z3 5200 py6. </w:t>
      </w:r>
      <w:r>
        <w:rPr>
          <w:rFonts w:ascii="Times New Roman" w:hAnsi="Times New Roman"/>
          <w:b/>
          <w:sz w:val="28"/>
        </w:rPr>
        <w:t>кв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pacing w:val="50"/>
          <w:sz w:val="28"/>
        </w:rPr>
        <w:t> </w:t>
      </w:r>
      <w:r>
        <w:rPr>
          <w:rFonts w:ascii="Times New Roman" w:hAnsi="Times New Roman"/>
          <w:b/>
          <w:sz w:val="28"/>
        </w:rPr>
        <w:t>м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5"/>
          <w:type w:val="continuous"/>
          <w:pgSz w:w="11910" w:h="16850"/>
          <w:pgMar w:head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608" coordorigin="0,0" coordsize="11909,16841">
            <v:shape style="position:absolute;left:0;top:0;width:11909;height:16841" type="#_x0000_t75" stroked="false">
              <v:imagedata r:id="rId7" o:title=""/>
            </v:shape>
            <v:group style="position:absolute;left:4356;top:5201;width:3540;height:400" coordorigin="4356,5201" coordsize="3540,400">
              <v:shape style="position:absolute;left:4356;top:5201;width:3540;height:400" coordorigin="4356,5201" coordsize="3540,400" path="m4356,5601l7896,5601,7896,5201,4356,5201,4356,5601xe" filled="true" fillcolor="#ffffff" stroked="false">
                <v:path arrowok="t"/>
                <v:fill type="solid"/>
              </v:shape>
            </v:group>
            <v:group style="position:absolute;left:4380;top:10335;width:3540;height:400" coordorigin="4380,10335" coordsize="3540,400">
              <v:shape style="position:absolute;left:4380;top:10335;width:3540;height:400" coordorigin="4380,10335" coordsize="3540,400" path="m4380,10735l7920,10735,7920,10335,4380,10335,4380,10735xe" filled="true" fillcolor="#ffffff" stroked="false">
                <v:path arrowok="t"/>
                <v:fill type="solid"/>
              </v:shape>
            </v:group>
            <v:group style="position:absolute;left:4525;top:15635;width:3540;height:400" coordorigin="4525,15635" coordsize="3540,400">
              <v:shape style="position:absolute;left:4525;top:15635;width:3540;height:400" coordorigin="4525,15635" coordsize="3540,400" path="m4525,16035l8065,16035,8065,15635,4525,15635,4525,16035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240" w:lineRule="auto"/>
        <w:ind w:left="267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2" w:id="2"/>
      <w:bookmarkEnd w:id="2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Z4 5400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213"/>
        <w:ind w:left="270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Z5 5400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284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Z6 5400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584" coordorigin="0,0" coordsize="11909,16841">
            <v:shape style="position:absolute;left:0;top:0;width:11909;height:16841" type="#_x0000_t75" stroked="false">
              <v:imagedata r:id="rId8" o:title=""/>
            </v:shape>
            <v:group style="position:absolute;left:4671;top:5390;width:3540;height:400" coordorigin="4671,5390" coordsize="3540,400">
              <v:shape style="position:absolute;left:4671;top:5390;width:3540;height:400" coordorigin="4671,5390" coordsize="3540,400" path="m4671,5790l8211,5790,8211,5390,4671,5390,4671,5790xe" filled="true" fillcolor="#ffffff" stroked="false">
                <v:path arrowok="t"/>
                <v:fill type="solid"/>
              </v:shape>
            </v:group>
            <v:group style="position:absolute;left:4634;top:10561;width:3540;height:400" coordorigin="4634,10561" coordsize="3540,400">
              <v:shape style="position:absolute;left:4634;top:10561;width:3540;height:400" coordorigin="4634,10561" coordsize="3540,400" path="m4634,10961l8174,10961,8174,10561,4634,10561,4634,10961xe" filled="true" fillcolor="#ffffff" stroked="false">
                <v:path arrowok="t"/>
                <v:fill type="solid"/>
              </v:shape>
            </v:group>
            <v:group style="position:absolute;left:4767;top:15582;width:3540;height:400" coordorigin="4767,15582" coordsize="3540,400">
              <v:shape style="position:absolute;left:4767;top:15582;width:3540;height:400" coordorigin="4767,15582" coordsize="3540,400" path="m4767,15982l8307,15982,8307,15582,4767,15582,4767,1598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99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3" w:id="3"/>
      <w:bookmarkEnd w:id="3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Z7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/>
        <w:ind w:left="295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Z8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308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Z9 7100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560" coordorigin="0,0" coordsize="11909,16841">
            <v:shape style="position:absolute;left:0;top:0;width:11909;height:16841" type="#_x0000_t75" stroked="false">
              <v:imagedata r:id="rId9" o:title=""/>
            </v:shape>
            <v:group style="position:absolute;left:4376;top:5375;width:3680;height:400" coordorigin="4376,5375" coordsize="3680,400">
              <v:shape style="position:absolute;left:4376;top:5375;width:3680;height:400" coordorigin="4376,5375" coordsize="3680,400" path="m4376,5775l8056,5775,8056,5375,4376,5375,4376,5775xe" filled="true" fillcolor="#ffffff" stroked="false">
                <v:path arrowok="t"/>
                <v:fill type="solid"/>
              </v:shape>
            </v:group>
            <v:group style="position:absolute;left:4352;top:10476;width:3680;height:400" coordorigin="4352,10476" coordsize="3680,400">
              <v:shape style="position:absolute;left:4352;top:10476;width:3680;height:400" coordorigin="4352,10476" coordsize="3680,400" path="m4352,10876l8032,10876,8032,10476,4352,10476,4352,10876xe" filled="true" fillcolor="#ffffff" stroked="false">
                <v:path arrowok="t"/>
                <v:fill type="solid"/>
              </v:shape>
            </v:group>
            <v:group style="position:absolute;left:4501;top:15752;width:3680;height:400" coordorigin="4501,15752" coordsize="3680,400">
              <v:shape style="position:absolute;left:4501;top:15752;width:3680;height:400" coordorigin="4501,15752" coordsize="3680,400" path="m4501,16152l8181,16152,8181,15752,4501,15752,4501,1615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/>
        <w:ind w:left="269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4" w:id="4"/>
      <w:bookmarkEnd w:id="4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Z10 6800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79"/>
        <w:ind w:left="267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  <w:spacing w:val="-6"/>
        </w:rPr>
        <w:t>Z11 </w:t>
      </w:r>
      <w:r>
        <w:rPr>
          <w:rFonts w:ascii="Times New Roman" w:hAnsi="Times New Roman"/>
        </w:rPr>
        <w:t>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40" w:lineRule="auto"/>
        <w:ind w:left="28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Z12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536" coordorigin="0,0" coordsize="11909,16841">
            <v:shape style="position:absolute;left:0;top:0;width:11909;height:16841" type="#_x0000_t75" stroked="false">
              <v:imagedata r:id="rId10" o:title=""/>
            </v:shape>
            <v:group style="position:absolute;left:4211;top:5467;width:3680;height:400" coordorigin="4211,5467" coordsize="3680,400">
              <v:shape style="position:absolute;left:4211;top:5467;width:3680;height:400" coordorigin="4211,5467" coordsize="3680,400" path="m4211,5867l7891,5867,7891,5467,4211,5467,4211,5867xe" filled="true" fillcolor="#ffffff" stroked="false">
                <v:path arrowok="t"/>
                <v:fill type="solid"/>
              </v:shape>
            </v:group>
            <v:group style="position:absolute;left:4332;top:15567;width:3680;height:400" coordorigin="4332,15567" coordsize="3680,400">
              <v:shape style="position:absolute;left:4332;top:15567;width:3680;height:400" coordorigin="4332,15567" coordsize="3680,400" path="m4332,15967l8012,15967,8012,15567,4332,15567,4332,15967xe" filled="true" fillcolor="#ffffff" stroked="false">
                <v:path arrowok="t"/>
                <v:fill type="solid"/>
              </v:shape>
            </v:group>
            <v:group style="position:absolute;left:4255;top:10404;width:3680;height:400" coordorigin="4255,10404" coordsize="3680,400">
              <v:shape style="position:absolute;left:4255;top:10404;width:3680;height:400" coordorigin="4255,10404" coordsize="3680,400" path="m4255,10804l7935,10804,7935,10404,4255,10404,4255,10804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66"/>
        <w:ind w:left="253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5" w:id="5"/>
      <w:bookmarkEnd w:id="5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Z13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/>
        <w:ind w:left="257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Z14 7100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spacing w:line="240" w:lineRule="auto"/>
        <w:ind w:left="265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Z15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512" coordorigin="0,0" coordsize="11909,16841">
            <v:shape style="position:absolute;left:0;top:0;width:11909;height:16841" type="#_x0000_t75" stroked="false">
              <v:imagedata r:id="rId11" o:title=""/>
            </v:shape>
            <v:group style="position:absolute;left:4260;top:5246;width:3680;height:400" coordorigin="4260,5246" coordsize="3680,400">
              <v:shape style="position:absolute;left:4260;top:5246;width:3680;height:400" coordorigin="4260,5246" coordsize="3680,400" path="m4260,5646l7940,5646,7940,5246,4260,5246,4260,5646xe" filled="true" fillcolor="#ffffff" stroked="false">
                <v:path arrowok="t"/>
                <v:fill type="solid"/>
              </v:shape>
            </v:group>
            <v:group style="position:absolute;left:4283;top:10097;width:3680;height:400" coordorigin="4283,10097" coordsize="3680,400">
              <v:shape style="position:absolute;left:4283;top:10097;width:3680;height:400" coordorigin="4283,10097" coordsize="3680,400" path="m4283,10497l7963,10497,7963,10097,4283,10097,4283,10497xe" filled="true" fillcolor="#ffffff" stroked="false">
                <v:path arrowok="t"/>
                <v:fill type="solid"/>
              </v:shape>
            </v:group>
            <v:group style="position:absolute;left:4312;top:15450;width:3680;height:400" coordorigin="4312,15450" coordsize="3680,400">
              <v:shape style="position:absolute;left:4312;top:15450;width:3680;height:400" coordorigin="4312,15450" coordsize="3680,400" path="m4312,15850l7992,15850,7992,15450,4312,15450,4312,1585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258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6" w:id="6"/>
      <w:bookmarkEnd w:id="6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Z16 7100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260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Z17 7100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201"/>
        <w:ind w:left="263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Z18 7100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488" coordorigin="0,0" coordsize="11909,16841">
            <v:shape style="position:absolute;left:0;top:0;width:11909;height:16841" type="#_x0000_t75" stroked="false">
              <v:imagedata r:id="rId12" o:title=""/>
            </v:shape>
            <v:group style="position:absolute;left:4308;top:5222;width:3680;height:400" coordorigin="4308,5222" coordsize="3680,400">
              <v:shape style="position:absolute;left:4308;top:5222;width:3680;height:400" coordorigin="4308,5222" coordsize="3680,400" path="m4308,5622l7988,5622,7988,5222,4308,5222,4308,5622xe" filled="true" fillcolor="#ffffff" stroked="false">
                <v:path arrowok="t"/>
                <v:fill type="solid"/>
              </v:shape>
            </v:group>
            <v:group style="position:absolute;left:4437;top:10109;width:3680;height:400" coordorigin="4437,10109" coordsize="3680,400">
              <v:shape style="position:absolute;left:4437;top:10109;width:3680;height:400" coordorigin="4437,10109" coordsize="3680,400" path="m4437,10509l8117,10509,8117,10109,4437,10109,4437,10509xe" filled="true" fillcolor="#ffffff" stroked="false">
                <v:path arrowok="t"/>
                <v:fill type="solid"/>
              </v:shape>
            </v:group>
            <v:group style="position:absolute;left:4433;top:15417;width:3680;height:400" coordorigin="4433,15417" coordsize="3680,400">
              <v:shape style="position:absolute;left:4433;top:15417;width:3680;height:400" coordorigin="4433,15417" coordsize="3680,400" path="m4433,15817l8113,15817,8113,15417,4433,15417,4433,1581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26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7" w:id="7"/>
      <w:bookmarkEnd w:id="7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Z19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95"/>
        <w:ind w:left="275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Z20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275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Z21 8800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464" coordorigin="0,0" coordsize="11909,16841">
            <v:shape style="position:absolute;left:0;top:0;width:11909;height:16841" type="#_x0000_t75" stroked="false">
              <v:imagedata r:id="rId13" o:title=""/>
            </v:shape>
            <v:group style="position:absolute;left:4554;top:5435;width:3680;height:400" coordorigin="4554,5435" coordsize="3680,400">
              <v:shape style="position:absolute;left:4554;top:5435;width:3680;height:400" coordorigin="4554,5435" coordsize="3680,400" path="m4554,5835l8234,5835,8234,5435,4554,5435,4554,5835xe" filled="true" fillcolor="#ffffff" stroked="false">
                <v:path arrowok="t"/>
                <v:fill type="solid"/>
              </v:shape>
            </v:group>
            <v:group style="position:absolute;left:4457;top:10489;width:3680;height:400" coordorigin="4457,10489" coordsize="3680,400">
              <v:shape style="position:absolute;left:4457;top:10489;width:3680;height:400" coordorigin="4457,10489" coordsize="3680,400" path="m4457,10889l8137,10889,8137,10489,4457,10489,4457,10889xe" filled="true" fillcolor="#ffffff" stroked="false">
                <v:path arrowok="t"/>
                <v:fill type="solid"/>
              </v:shape>
            </v:group>
            <v:group style="position:absolute;left:4525;top:15582;width:3680;height:400" coordorigin="4525,15582" coordsize="3680,400">
              <v:shape style="position:absolute;left:4525;top:15582;width:3680;height:400" coordorigin="4525,15582" coordsize="3680,400" path="m4525,15982l8205,15982,8205,15582,4525,15582,4525,1598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287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8" w:id="8"/>
      <w:bookmarkEnd w:id="8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Z22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277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Z23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72"/>
        <w:ind w:left="284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Z24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440" coordorigin="0,0" coordsize="11909,16841">
            <v:shape style="position:absolute;left:0;top:0;width:11909;height:16841" type="#_x0000_t75" stroked="false">
              <v:imagedata r:id="rId14" o:title=""/>
            </v:shape>
            <v:group style="position:absolute;left:3993;top:5612;width:3680;height:400" coordorigin="3993,5612" coordsize="3680,400">
              <v:shape style="position:absolute;left:3993;top:5612;width:3680;height:400" coordorigin="3993,5612" coordsize="3680,400" path="m3993,6012l7673,6012,7673,5612,3993,5612,3993,6012xe" filled="true" fillcolor="#ffffff" stroked="false">
                <v:path arrowok="t"/>
                <v:fill type="solid"/>
              </v:shape>
            </v:group>
            <v:group style="position:absolute;left:4017;top:10476;width:3680;height:400" coordorigin="4017,10476" coordsize="3680,400">
              <v:shape style="position:absolute;left:4017;top:10476;width:3680;height:400" coordorigin="4017,10476" coordsize="3680,400" path="m4017,10876l7697,10876,7697,10476,4017,10476,4017,10876xe" filled="true" fillcolor="#ffffff" stroked="false">
                <v:path arrowok="t"/>
                <v:fill type="solid"/>
              </v:shape>
            </v:group>
            <v:group style="position:absolute;left:4118;top:15437;width:3680;height:400" coordorigin="4118,15437" coordsize="3680,400">
              <v:shape style="position:absolute;left:4118;top:15437;width:3680;height:400" coordorigin="4118,15437" coordsize="3680,400" path="m4118,15837l7798,15837,7798,15437,4118,15437,4118,1583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/>
        <w:ind w:left="231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09" w:id="9"/>
      <w:bookmarkEnd w:id="9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Z25 7100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72"/>
        <w:ind w:left="233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Z26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40" w:lineRule="auto"/>
        <w:ind w:left="24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Z28 8400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416" coordorigin="0,0" coordsize="11909,16841">
            <v:shape style="position:absolute;left:0;top:0;width:11909;height:16841" type="#_x0000_t75" stroked="false">
              <v:imagedata r:id="rId15" o:title=""/>
            </v:shape>
            <v:group style="position:absolute;left:4211;top:5363;width:3680;height:400" coordorigin="4211,5363" coordsize="3680,400">
              <v:shape style="position:absolute;left:4211;top:5363;width:3680;height:400" coordorigin="4211,5363" coordsize="3680,400" path="m4211,5763l7891,5763,7891,5363,4211,5363,4211,5763xe" filled="true" fillcolor="#ffffff" stroked="false">
                <v:path arrowok="t"/>
                <v:fill type="solid"/>
              </v:shape>
            </v:group>
            <v:group style="position:absolute;left:4259;top:10315;width:3680;height:400" coordorigin="4259,10315" coordsize="3680,400">
              <v:shape style="position:absolute;left:4259;top:10315;width:3680;height:400" coordorigin="4259,10315" coordsize="3680,400" path="m4259,10715l7939,10715,7939,10315,4259,10315,4259,10715xe" filled="true" fillcolor="#ffffff" stroked="false">
                <v:path arrowok="t"/>
                <v:fill type="solid"/>
              </v:shape>
            </v:group>
            <v:group style="position:absolute;left:4380;top:15340;width:3680;height:400" coordorigin="4380,15340" coordsize="3680,400">
              <v:shape style="position:absolute;left:4380;top:15340;width:3680;height:400" coordorigin="4380,15340" coordsize="3680,400" path="m4380,15740l8060,15740,8060,15340,4380,15340,4380,1574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0" w:lineRule="auto"/>
        <w:ind w:left="253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10" w:id="10"/>
      <w:bookmarkEnd w:id="10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Z28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40" w:lineRule="auto"/>
        <w:ind w:left="257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Z29 8400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270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Z30 8400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392" coordorigin="0,0" coordsize="11909,16841">
            <v:shape style="position:absolute;left:0;top:0;width:11909;height:16841" type="#_x0000_t75" stroked="false">
              <v:imagedata r:id="rId16" o:title=""/>
            </v:shape>
            <v:group style="position:absolute;left:4162;top:5387;width:3680;height:400" coordorigin="4162,5387" coordsize="3680,400">
              <v:shape style="position:absolute;left:4162;top:5387;width:3680;height:400" coordorigin="4162,5387" coordsize="3680,400" path="m4162,5787l7842,5787,7842,5387,4162,5387,4162,5787xe" filled="true" fillcolor="#ffffff" stroked="false">
                <v:path arrowok="t"/>
                <v:fill type="solid"/>
              </v:shape>
            </v:group>
            <v:group style="position:absolute;left:4114;top:10324;width:3680;height:400" coordorigin="4114,10324" coordsize="3680,400">
              <v:shape style="position:absolute;left:4114;top:10324;width:3680;height:400" coordorigin="4114,10324" coordsize="3680,400" path="m4114,10724l7794,10724,7794,10324,4114,10324,4114,10724xe" filled="true" fillcolor="#ffffff" stroked="false">
                <v:path arrowok="t"/>
                <v:fill type="solid"/>
              </v:shape>
            </v:group>
            <v:group style="position:absolute;left:4308;top:15292;width:3680;height:400" coordorigin="4308,15292" coordsize="3680,400">
              <v:shape style="position:absolute;left:4308;top:15292;width:3680;height:400" coordorigin="4308,15292" coordsize="3680,400" path="m4308,15692l7988,15692,7988,15292,4308,15292,4308,1569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48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11" w:id="11"/>
      <w:bookmarkEnd w:id="11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Z31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48"/>
        <w:ind w:left="24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Ap</w:t>
      </w:r>
      <w:r>
        <w:rPr>
          <w:rFonts w:ascii="Times New Roman" w:hAnsi="Times New Roman"/>
          <w:b/>
          <w:sz w:val="28"/>
        </w:rPr>
        <w:t>т</w:t>
      </w:r>
      <w:r>
        <w:rPr>
          <w:rFonts w:ascii="Times New Roman" w:hAnsi="Times New Roman"/>
          <w:b/>
          <w:i/>
          <w:sz w:val="28"/>
        </w:rPr>
        <w:t>. Z32 6500 py6. </w:t>
      </w:r>
      <w:r>
        <w:rPr>
          <w:rFonts w:ascii="Times New Roman" w:hAnsi="Times New Roman"/>
          <w:b/>
          <w:sz w:val="28"/>
        </w:rPr>
        <w:t>кв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pacing w:val="50"/>
          <w:sz w:val="28"/>
        </w:rPr>
        <w:t> </w:t>
      </w:r>
      <w:r>
        <w:rPr>
          <w:rFonts w:ascii="Times New Roman" w:hAnsi="Times New Roman"/>
          <w:b/>
          <w:sz w:val="28"/>
        </w:rPr>
        <w:t>м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26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Z33 8400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368" coordorigin="0,0" coordsize="11909,16841">
            <v:shape style="position:absolute;left:0;top:0;width:11909;height:16841" type="#_x0000_t75" stroked="false">
              <v:imagedata r:id="rId17" o:title=""/>
            </v:shape>
            <v:group style="position:absolute;left:4336;top:3894;width:3680;height:400" coordorigin="4336,3894" coordsize="3680,400">
              <v:shape style="position:absolute;left:4336;top:3894;width:3680;height:400" coordorigin="4336,3894" coordsize="3680,400" path="m4336,4294l8016,4294,8016,3894,4336,3894,4336,4294xe" filled="true" fillcolor="#ffffff" stroked="false">
                <v:path arrowok="t"/>
                <v:fill type="solid"/>
              </v:shape>
            </v:group>
            <v:group style="position:absolute;left:4404;top:7693;width:3680;height:400" coordorigin="4404,7693" coordsize="3680,400">
              <v:shape style="position:absolute;left:4404;top:7693;width:3680;height:400" coordorigin="4404,7693" coordsize="3680,400" path="m4404,8093l8084,8093,8084,7693,4404,7693,4404,8093xe" filled="true" fillcolor="#ffffff" stroked="false">
                <v:path arrowok="t"/>
                <v:fill type="solid"/>
              </v:shape>
            </v:group>
            <v:group style="position:absolute;left:4259;top:11251;width:3680;height:400" coordorigin="4259,11251" coordsize="3680,400">
              <v:shape style="position:absolute;left:4259;top:11251;width:3680;height:400" coordorigin="4259,11251" coordsize="3680,400" path="m4259,11651l7939,11651,7939,11251,4259,11251,4259,11651xe" filled="true" fillcolor="#ffffff" stroked="false">
                <v:path arrowok="t"/>
                <v:fill type="solid"/>
              </v:shape>
            </v:group>
            <v:group style="position:absolute;left:4417;top:15437;width:3820;height:400" coordorigin="4417,15437" coordsize="3820,400">
              <v:shape style="position:absolute;left:4417;top:15437;width:3820;height:400" coordorigin="4417,15437" coordsize="3820,400" path="m4417,15837l8237,15837,8237,15437,4417,15437,4417,1583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265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12" w:id="12"/>
      <w:bookmarkEnd w:id="12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Z34 4500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48"/>
        <w:ind w:left="272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Ap</w:t>
      </w:r>
      <w:r>
        <w:rPr>
          <w:rFonts w:ascii="Times New Roman" w:hAnsi="Times New Roman"/>
          <w:b/>
          <w:sz w:val="28"/>
        </w:rPr>
        <w:t>т</w:t>
      </w:r>
      <w:r>
        <w:rPr>
          <w:rFonts w:ascii="Times New Roman" w:hAnsi="Times New Roman"/>
          <w:b/>
          <w:i/>
          <w:sz w:val="28"/>
        </w:rPr>
        <w:t>. Z35 5200 py6. </w:t>
      </w:r>
      <w:r>
        <w:rPr>
          <w:rFonts w:ascii="Times New Roman" w:hAnsi="Times New Roman"/>
          <w:b/>
          <w:sz w:val="28"/>
        </w:rPr>
        <w:t>кв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pacing w:val="50"/>
          <w:sz w:val="28"/>
        </w:rPr>
        <w:t> </w:t>
      </w:r>
      <w:r>
        <w:rPr>
          <w:rFonts w:ascii="Times New Roman" w:hAnsi="Times New Roman"/>
          <w:b/>
          <w:sz w:val="28"/>
        </w:rPr>
        <w:t>м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17"/>
          <w:szCs w:val="17"/>
        </w:rPr>
      </w:pPr>
    </w:p>
    <w:p>
      <w:pPr>
        <w:spacing w:before="48"/>
        <w:ind w:left="257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Ap</w:t>
      </w:r>
      <w:r>
        <w:rPr>
          <w:rFonts w:ascii="Times New Roman" w:hAnsi="Times New Roman"/>
          <w:b/>
          <w:sz w:val="28"/>
        </w:rPr>
        <w:t>т</w:t>
      </w:r>
      <w:r>
        <w:rPr>
          <w:rFonts w:ascii="Times New Roman" w:hAnsi="Times New Roman"/>
          <w:b/>
          <w:i/>
          <w:sz w:val="28"/>
        </w:rPr>
        <w:t>. Z36 5200 py6. </w:t>
      </w:r>
      <w:r>
        <w:rPr>
          <w:rFonts w:ascii="Times New Roman" w:hAnsi="Times New Roman"/>
          <w:b/>
          <w:sz w:val="28"/>
        </w:rPr>
        <w:t>кв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pacing w:val="50"/>
          <w:sz w:val="28"/>
        </w:rPr>
        <w:t> </w:t>
      </w:r>
      <w:r>
        <w:rPr>
          <w:rFonts w:ascii="Times New Roman" w:hAnsi="Times New Roman"/>
          <w:b/>
          <w:sz w:val="28"/>
        </w:rPr>
        <w:t>м</w:t>
      </w:r>
      <w:r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185"/>
        <w:ind w:left="2736" w:right="0"/>
        <w:jc w:val="left"/>
        <w:rPr>
          <w:b w:val="0"/>
          <w:bCs w:val="0"/>
        </w:rPr>
      </w:pPr>
      <w:r>
        <w:rPr/>
        <w:t>Ap</w:t>
      </w:r>
      <w:r>
        <w:rPr>
          <w:rFonts w:ascii="Times New Roman" w:hAnsi="Times New Roman"/>
        </w:rPr>
        <w:t>т</w:t>
      </w:r>
      <w:r>
        <w:rPr/>
        <w:t>. Z37 </w:t>
      </w:r>
      <w:r>
        <w:rPr>
          <w:spacing w:val="-4"/>
        </w:rPr>
        <w:t>11700 </w:t>
      </w:r>
      <w:r>
        <w:rPr/>
        <w:t>py6. </w:t>
      </w:r>
      <w:r>
        <w:rPr>
          <w:rFonts w:ascii="Times New Roman" w:hAnsi="Times New Roman"/>
        </w:rPr>
        <w:t>кв</w:t>
      </w:r>
      <w:r>
        <w:rPr/>
        <w:t>.</w:t>
      </w:r>
      <w:r>
        <w:rPr>
          <w:spacing w:val="-20"/>
        </w:rPr>
        <w:t> </w:t>
      </w:r>
      <w:r>
        <w:rPr>
          <w:rFonts w:ascii="Times New Roman" w:hAnsi="Times New Roman"/>
        </w:rPr>
        <w:t>м</w:t>
      </w:r>
      <w:r>
        <w:rPr/>
        <w:t>.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50"/>
          <w:pgMar w:header="0" w:footer="0" w:top="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26344" coordorigin="0,0" coordsize="11909,16841">
            <v:shape style="position:absolute;left:0;top:0;width:11909;height:16841" type="#_x0000_t75" stroked="false">
              <v:imagedata r:id="rId18" o:title=""/>
            </v:shape>
            <v:group style="position:absolute;left:4090;top:4789;width:3820;height:400" coordorigin="4090,4789" coordsize="3820,400">
              <v:shape style="position:absolute;left:4090;top:4789;width:3820;height:400" coordorigin="4090,4789" coordsize="3820,400" path="m4090,5189l7910,5189,7910,4789,4090,4789,4090,5189xe" filled="true" fillcolor="#ffffff" stroked="false">
                <v:path arrowok="t"/>
                <v:fill type="solid"/>
              </v:shape>
            </v:group>
            <v:group style="position:absolute;left:3872;top:8564;width:3680;height:400" coordorigin="3872,8564" coordsize="3680,400">
              <v:shape style="position:absolute;left:3872;top:8564;width:3680;height:400" coordorigin="3872,8564" coordsize="3680,400" path="m3872,8964l7552,8964,7552,8564,3872,8564,3872,8964xe" filled="true" fillcolor="#ffffff" stroked="false">
                <v:path arrowok="t"/>
                <v:fill type="solid"/>
              </v:shape>
            </v:group>
            <v:group style="position:absolute;left:4090;top:12509;width:3680;height:400" coordorigin="4090,12509" coordsize="3680,400">
              <v:shape style="position:absolute;left:4090;top:12509;width:3680;height:400" coordorigin="4090,12509" coordsize="3680,400" path="m4090,12909l7770,12909,7770,12509,4090,12509,4090,12909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78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ograzhdenija_Страница_13" w:id="13"/>
      <w:bookmarkEnd w:id="13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Z38 14300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spacing w:line="240" w:lineRule="auto"/>
        <w:ind w:left="219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Z39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 w:before="173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Z40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sectPr>
      <w:pgSz w:w="11910" w:h="16850"/>
      <w:pgMar w:header="0" w:footer="0" w:top="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  <w:r>
      <w:rPr/>
      <w:pict>
        <v:shape style="position:absolute;margin-left:89.316002pt;margin-top:219.894806pt;width:416.808002pt;height:402.250369pt;mso-position-horizontal-relative:page;mso-position-vertical-relative:page;z-index:-26632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8"/>
      <w:ind w:left="2409"/>
    </w:pPr>
    <w:rPr>
      <w:rFonts w:ascii="Times New Roman" w:hAnsi="Times New Roman" w:eastAsia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2014-07-22T23:52:32Z</dcterms:created>
  <dcterms:modified xsi:type="dcterms:W3CDTF">2014-07-22T23:52:32Z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2014-01-31T00:00:00Z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2014-07-22T00:00:00Z</vt:filetime>
  </property>
</Properties>
</file>